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6EB13CED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105D8483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/>
            <w:bookmarkEnd w:id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6F713015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207B37C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321875EF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253741C2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44E82CC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FCBEFA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0D158C55" w14:textId="77777777" w:rsidTr="00222794">
        <w:tc>
          <w:tcPr>
            <w:tcW w:w="1959" w:type="pct"/>
            <w:vAlign w:val="bottom"/>
          </w:tcPr>
          <w:p w14:paraId="53E2672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9BF512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5DA66090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0EB555B9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12A2FABA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52D363A8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31FA407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11796B1E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7A0F248D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3003505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886F568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818621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3402AC69" w14:textId="77777777" w:rsidTr="00222794">
        <w:tc>
          <w:tcPr>
            <w:tcW w:w="1959" w:type="pct"/>
            <w:vAlign w:val="bottom"/>
          </w:tcPr>
          <w:p w14:paraId="0A2D135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E4B90E5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BEF2C29" w14:textId="77777777" w:rsidTr="00222794">
        <w:tc>
          <w:tcPr>
            <w:tcW w:w="1959" w:type="pct"/>
            <w:vAlign w:val="bottom"/>
          </w:tcPr>
          <w:p w14:paraId="659CFE80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2DC63D8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7666B7A0" w14:textId="77777777" w:rsidTr="00222794">
        <w:tc>
          <w:tcPr>
            <w:tcW w:w="1959" w:type="pct"/>
            <w:vAlign w:val="bottom"/>
          </w:tcPr>
          <w:p w14:paraId="517E00CD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9F1A57E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3453058" w14:textId="77777777" w:rsidTr="00222794">
        <w:tc>
          <w:tcPr>
            <w:tcW w:w="1959" w:type="pct"/>
            <w:vAlign w:val="bottom"/>
          </w:tcPr>
          <w:p w14:paraId="5D9F61B2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673CB25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60D05361" w14:textId="77777777" w:rsidTr="00222794">
        <w:tc>
          <w:tcPr>
            <w:tcW w:w="1959" w:type="pct"/>
            <w:vAlign w:val="bottom"/>
          </w:tcPr>
          <w:p w14:paraId="705C7B01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E7C9CE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2535A1CE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58D17A2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6B6460F7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331B8C8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42EBCEAB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2A0AF94E" w14:textId="77777777" w:rsidTr="00222794">
        <w:tc>
          <w:tcPr>
            <w:tcW w:w="1959" w:type="pct"/>
            <w:vAlign w:val="bottom"/>
          </w:tcPr>
          <w:p w14:paraId="04E8E4B0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7599D846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20AF331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792047B5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666BF1B3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5624560A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4B059AB2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310C6912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4427992D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3E2C31AF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7445FD06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407AD45A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43314900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4CA69B4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3C08B8D4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35A77B5A" w14:textId="3BF363DD" w:rsidR="001D56D9" w:rsidRPr="00222794" w:rsidRDefault="00222794" w:rsidP="001D56D9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</w:t>
      </w:r>
      <w:r w:rsidRPr="007367E8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iled </w:t>
      </w:r>
      <w:r w:rsidR="0097758A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to </w:t>
      </w:r>
      <w:hyperlink r:id="rId10" w:history="1">
        <w:r w:rsidR="0097758A" w:rsidRPr="0097758A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office.ewellgrove@lumenlearningtrust.co.uk</w:t>
        </w:r>
      </w:hyperlink>
      <w:r w:rsidR="007367E8">
        <w:rPr>
          <w:rFonts w:ascii="Tahoma" w:eastAsia="Calibri" w:hAnsi="Tahoma" w:cs="Tahoma"/>
          <w:bCs/>
          <w:color w:val="1E73AC" w:themeColor="accent2" w:themeTint="BF"/>
          <w:sz w:val="22"/>
          <w:szCs w:val="22"/>
          <w:lang w:val="en-GB"/>
        </w:rPr>
        <w:t>.</w:t>
      </w:r>
      <w:r w:rsidR="001D56D9" w:rsidRPr="007367E8">
        <w:rPr>
          <w:rFonts w:ascii="Tahoma" w:eastAsia="Calibri" w:hAnsi="Tahoma" w:cs="Tahoma"/>
          <w:bCs/>
          <w:color w:val="1E73AC" w:themeColor="accent2" w:themeTint="BF"/>
          <w:sz w:val="22"/>
          <w:szCs w:val="22"/>
          <w:lang w:val="en-GB"/>
        </w:rPr>
        <w:t xml:space="preserve"> </w:t>
      </w:r>
      <w:r w:rsidR="001D56D9">
        <w:br/>
      </w:r>
    </w:p>
    <w:p w14:paraId="7533F978" w14:textId="77777777" w:rsidR="00222794" w:rsidRPr="001D56D9" w:rsidRDefault="001D56D9" w:rsidP="001D56D9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I</w:t>
      </w:r>
      <w:r w:rsidR="00222794"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f you can’t email it, please post it to: </w:t>
      </w:r>
      <w:r w:rsidR="00222794"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>
        <w:rPr>
          <w:rFonts w:ascii="Tahoma" w:eastAsia="Calibri" w:hAnsi="Tahoma" w:cs="Tahoma"/>
          <w:sz w:val="22"/>
          <w:szCs w:val="22"/>
          <w:lang w:val="en-GB"/>
        </w:rPr>
        <w:t>Ewell Grove Primary &amp; Nursery School, 29 West Street, Ewell, Epson KT17 1UZ.</w:t>
      </w:r>
    </w:p>
    <w:sectPr w:rsidR="00222794" w:rsidRPr="001D56D9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7E121" w14:textId="77777777" w:rsidR="00675F80" w:rsidRDefault="00675F80" w:rsidP="000172E5">
      <w:pPr>
        <w:spacing w:after="0" w:line="240" w:lineRule="auto"/>
      </w:pPr>
      <w:r>
        <w:separator/>
      </w:r>
    </w:p>
  </w:endnote>
  <w:endnote w:type="continuationSeparator" w:id="0">
    <w:p w14:paraId="34B7124A" w14:textId="77777777" w:rsidR="00675F80" w:rsidRDefault="00675F80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621DD14-833E-462B-8C31-0525E3E2D790}"/>
    <w:embedBold r:id="rId2" w:fontKey="{A58543AD-AC95-4AA5-A94C-1442E09C3AC4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73929E63-64C9-4661-88E7-D3F5B738301F}"/>
    <w:embedBold r:id="rId4" w:fontKey="{261F66F5-21E3-40FF-922D-F924CFBBA6FD}"/>
    <w:embedItalic r:id="rId5" w:fontKey="{91C86E74-9211-4627-8FEA-5A4FFC9C4FD6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AEC4858B-45D2-4CE1-99BE-154403B7EB2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C666D03E-6CFD-4A04-A719-A45EBDEE8C3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41903CB6-3591-47FC-8A6F-4B73C9FB9AF5}"/>
    <w:embedBold r:id="rId9" w:fontKey="{E0EA6F05-6A36-441B-BA26-0F2998E5ED73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4057B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14:paraId="407308F7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182BB7EF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1721F" w14:textId="77777777" w:rsidR="00675F80" w:rsidRDefault="00675F80" w:rsidP="000172E5">
      <w:pPr>
        <w:spacing w:after="0" w:line="240" w:lineRule="auto"/>
      </w:pPr>
      <w:r>
        <w:separator/>
      </w:r>
    </w:p>
  </w:footnote>
  <w:footnote w:type="continuationSeparator" w:id="0">
    <w:p w14:paraId="4EC5EA07" w14:textId="77777777" w:rsidR="00675F80" w:rsidRDefault="00675F80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171EAFFE" w14:textId="77777777" w:rsidTr="0079368E">
      <w:trPr>
        <w:trHeight w:val="990"/>
      </w:trPr>
      <w:tc>
        <w:tcPr>
          <w:tcW w:w="2977" w:type="dxa"/>
          <w:vAlign w:val="center"/>
        </w:tcPr>
        <w:p w14:paraId="79A486D5" w14:textId="77777777"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37D5A39F" w14:textId="77777777" w:rsidR="00B337A2" w:rsidRPr="001D56D9" w:rsidRDefault="001D56D9" w:rsidP="001D56D9">
          <w:pPr>
            <w:pStyle w:val="Header"/>
            <w:spacing w:line="240" w:lineRule="auto"/>
            <w:rPr>
              <w:rFonts w:ascii="Tahoma" w:hAnsi="Tahoma" w:cs="Tahoma"/>
              <w:color w:val="auto"/>
              <w:sz w:val="36"/>
            </w:rPr>
          </w:pPr>
          <w:r w:rsidRPr="001D56D9">
            <w:rPr>
              <w:rFonts w:ascii="Tahoma" w:hAnsi="Tahoma" w:cs="Tahoma"/>
              <w:color w:val="auto"/>
              <w:sz w:val="36"/>
            </w:rPr>
            <w:t>Ewell Grove Primary &amp; Nursery</w:t>
          </w:r>
          <w:r w:rsidR="00C946D2" w:rsidRPr="001D56D9">
            <w:rPr>
              <w:rFonts w:ascii="Tahoma" w:hAnsi="Tahoma" w:cs="Tahoma"/>
              <w:color w:val="auto"/>
              <w:sz w:val="36"/>
            </w:rPr>
            <w:t xml:space="preserve"> School</w:t>
          </w:r>
        </w:p>
        <w:p w14:paraId="19F2E98C" w14:textId="77777777" w:rsidR="00C946D2" w:rsidRPr="001D56D9" w:rsidRDefault="00C946D2" w:rsidP="001D56D9">
          <w:pPr>
            <w:pStyle w:val="Header"/>
            <w:spacing w:line="240" w:lineRule="auto"/>
            <w:rPr>
              <w:rFonts w:ascii="Tahoma" w:hAnsi="Tahoma" w:cs="Tahoma"/>
              <w:color w:val="auto"/>
              <w:sz w:val="36"/>
            </w:rPr>
          </w:pPr>
          <w:r w:rsidRPr="001D56D9">
            <w:rPr>
              <w:rFonts w:ascii="Tahoma" w:hAnsi="Tahoma" w:cs="Tahoma"/>
              <w:color w:val="auto"/>
              <w:sz w:val="36"/>
            </w:rPr>
            <w:t>Supplementary Information Form</w:t>
          </w:r>
        </w:p>
        <w:p w14:paraId="16F67116" w14:textId="77777777"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1D56D9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Ewell Grove Primary &amp; Nursery 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 for Reception in September 202</w:t>
          </w:r>
          <w:r w:rsidR="001D56D9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>– deadlin</w:t>
          </w:r>
          <w:r w:rsidR="00C2331E">
            <w:rPr>
              <w:rFonts w:ascii="Arial" w:eastAsia="Calibri" w:hAnsi="Arial" w:cs="Arial"/>
              <w:sz w:val="22"/>
              <w:szCs w:val="22"/>
              <w:lang w:val="en-GB"/>
            </w:rPr>
            <w:t>e for submission 15 January 202</w:t>
          </w:r>
          <w:r w:rsidR="001D56D9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</w:p>
        <w:p w14:paraId="075D0893" w14:textId="77777777" w:rsidR="008D726D" w:rsidRPr="0079368E" w:rsidRDefault="008D726D" w:rsidP="009E542C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 w:rsidR="00DF173C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1D56D9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 w:rsidR="009E542C">
            <w:rPr>
              <w:rFonts w:ascii="Arial" w:eastAsia="Calibri" w:hAnsi="Arial" w:cs="Arial"/>
              <w:sz w:val="22"/>
              <w:szCs w:val="22"/>
              <w:lang w:val="en-GB"/>
            </w:rPr>
            <w:t>-2</w:t>
          </w:r>
          <w:r w:rsidR="001D56D9">
            <w:rPr>
              <w:rFonts w:ascii="Arial" w:eastAsia="Calibri" w:hAnsi="Arial" w:cs="Arial"/>
              <w:sz w:val="22"/>
              <w:szCs w:val="22"/>
              <w:lang w:val="en-GB"/>
            </w:rPr>
            <w:t>7.</w:t>
          </w:r>
        </w:p>
      </w:tc>
    </w:tr>
  </w:tbl>
  <w:p w14:paraId="0F526CC8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C75C0"/>
    <w:rsid w:val="000D1F49"/>
    <w:rsid w:val="00117D7B"/>
    <w:rsid w:val="001457F0"/>
    <w:rsid w:val="00167436"/>
    <w:rsid w:val="001727CA"/>
    <w:rsid w:val="001800AB"/>
    <w:rsid w:val="00183803"/>
    <w:rsid w:val="001D56D9"/>
    <w:rsid w:val="001F49B4"/>
    <w:rsid w:val="00222794"/>
    <w:rsid w:val="002C56E6"/>
    <w:rsid w:val="00311D4F"/>
    <w:rsid w:val="0034390E"/>
    <w:rsid w:val="00344849"/>
    <w:rsid w:val="00361E11"/>
    <w:rsid w:val="003769BA"/>
    <w:rsid w:val="003D4410"/>
    <w:rsid w:val="003F0847"/>
    <w:rsid w:val="0040090B"/>
    <w:rsid w:val="0046302A"/>
    <w:rsid w:val="00487D2D"/>
    <w:rsid w:val="004A2AD4"/>
    <w:rsid w:val="004D5D62"/>
    <w:rsid w:val="004D6A14"/>
    <w:rsid w:val="005112D0"/>
    <w:rsid w:val="0054793A"/>
    <w:rsid w:val="00577E06"/>
    <w:rsid w:val="00583334"/>
    <w:rsid w:val="005A3BF7"/>
    <w:rsid w:val="005F2035"/>
    <w:rsid w:val="005F7990"/>
    <w:rsid w:val="006145D8"/>
    <w:rsid w:val="00637200"/>
    <w:rsid w:val="0063739C"/>
    <w:rsid w:val="00675F80"/>
    <w:rsid w:val="007147D7"/>
    <w:rsid w:val="007367E8"/>
    <w:rsid w:val="00770F25"/>
    <w:rsid w:val="0079368E"/>
    <w:rsid w:val="007A35A8"/>
    <w:rsid w:val="007B0A85"/>
    <w:rsid w:val="007C6A52"/>
    <w:rsid w:val="0082043E"/>
    <w:rsid w:val="008262B0"/>
    <w:rsid w:val="00846B76"/>
    <w:rsid w:val="008B726A"/>
    <w:rsid w:val="008D726D"/>
    <w:rsid w:val="008E203A"/>
    <w:rsid w:val="008E290A"/>
    <w:rsid w:val="0091229C"/>
    <w:rsid w:val="00940E73"/>
    <w:rsid w:val="0097758A"/>
    <w:rsid w:val="00980E4B"/>
    <w:rsid w:val="0098597D"/>
    <w:rsid w:val="009935F2"/>
    <w:rsid w:val="009C6EAF"/>
    <w:rsid w:val="009D44B0"/>
    <w:rsid w:val="009E542C"/>
    <w:rsid w:val="009F619A"/>
    <w:rsid w:val="009F6DDE"/>
    <w:rsid w:val="00A370A8"/>
    <w:rsid w:val="00A44524"/>
    <w:rsid w:val="00A621C2"/>
    <w:rsid w:val="00A76707"/>
    <w:rsid w:val="00B337A2"/>
    <w:rsid w:val="00B504E2"/>
    <w:rsid w:val="00BC51E9"/>
    <w:rsid w:val="00BD4753"/>
    <w:rsid w:val="00BD5CB1"/>
    <w:rsid w:val="00BE62EE"/>
    <w:rsid w:val="00C003BA"/>
    <w:rsid w:val="00C01324"/>
    <w:rsid w:val="00C2331E"/>
    <w:rsid w:val="00C36CED"/>
    <w:rsid w:val="00C4602F"/>
    <w:rsid w:val="00C46878"/>
    <w:rsid w:val="00C6231D"/>
    <w:rsid w:val="00C93E84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DF173C"/>
    <w:rsid w:val="00E045EF"/>
    <w:rsid w:val="00E61C09"/>
    <w:rsid w:val="00EB3B58"/>
    <w:rsid w:val="00EC7359"/>
    <w:rsid w:val="00EE3054"/>
    <w:rsid w:val="00F00606"/>
    <w:rsid w:val="00F01256"/>
    <w:rsid w:val="00F2407E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2289"/>
    <o:shapelayout v:ext="edit">
      <o:idmap v:ext="edit" data="1"/>
    </o:shapelayout>
  </w:shapeDefaults>
  <w:decimalSymbol w:val="."/>
  <w:listSeparator w:val=","/>
  <w14:docId w14:val="6D753B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1D56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office.ewellgrove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456B2B"/>
    <w:rsid w:val="005C4523"/>
    <w:rsid w:val="0066587B"/>
    <w:rsid w:val="009D5885"/>
    <w:rsid w:val="00E07628"/>
    <w:rsid w:val="00FE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659BE6-7475-4546-8592-FFB69CC9D71F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infopath/2007/PartnerControls"/>
    <ds:schemaRef ds:uri="71af3243-3dd4-4a8d-8c0d-dd76da1f02a5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2025-02-11T14:38:00Z</dcterms:created>
  <dcterms:modified xsi:type="dcterms:W3CDTF">2025-02-11T14:38:00Z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